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1F61B" w14:textId="4B0408A7" w:rsidR="00A949A9" w:rsidRDefault="00E169FC" w:rsidP="00BF397F">
      <w:pPr>
        <w:pStyle w:val="Rubrik1"/>
      </w:pPr>
      <w:r>
        <w:t>Välkommen till våra aktiviteter!</w:t>
      </w:r>
    </w:p>
    <w:p w14:paraId="749AE452" w14:textId="77777777" w:rsidR="009107E1" w:rsidRDefault="009107E1" w:rsidP="009107E1">
      <w:pPr>
        <w:ind w:left="3910" w:hanging="3910"/>
        <w:rPr>
          <w:b/>
          <w:bCs/>
        </w:rPr>
      </w:pPr>
    </w:p>
    <w:p w14:paraId="1AA7CA14" w14:textId="77777777" w:rsidR="00030D03" w:rsidRDefault="00AE465F" w:rsidP="009107E1">
      <w:pPr>
        <w:ind w:left="3910" w:hanging="3910"/>
        <w:rPr>
          <w:b/>
          <w:bCs/>
        </w:rPr>
      </w:pPr>
      <w:r>
        <w:rPr>
          <w:b/>
          <w:bCs/>
        </w:rPr>
        <w:t>Onsdag</w:t>
      </w:r>
      <w:r w:rsidR="009107E1">
        <w:rPr>
          <w:b/>
          <w:bCs/>
        </w:rPr>
        <w:t>ar</w:t>
      </w:r>
      <w:r>
        <w:rPr>
          <w:b/>
          <w:bCs/>
        </w:rPr>
        <w:t xml:space="preserve"> </w:t>
      </w:r>
      <w:r w:rsidR="009107E1">
        <w:rPr>
          <w:b/>
          <w:bCs/>
        </w:rPr>
        <w:t>3/7, 10/7, 17/7,</w:t>
      </w:r>
    </w:p>
    <w:p w14:paraId="19044500" w14:textId="2AAC49C2" w:rsidR="006534AB" w:rsidRPr="009107E1" w:rsidRDefault="009107E1" w:rsidP="009107E1">
      <w:pPr>
        <w:ind w:left="3910" w:hanging="3910"/>
        <w:rPr>
          <w:b/>
          <w:bCs/>
        </w:rPr>
      </w:pPr>
      <w:r>
        <w:rPr>
          <w:b/>
          <w:bCs/>
        </w:rPr>
        <w:t xml:space="preserve">24/7,31/7 och 7/8 </w:t>
      </w:r>
      <w:r w:rsidR="00030D03">
        <w:rPr>
          <w:b/>
          <w:bCs/>
        </w:rPr>
        <w:tab/>
      </w:r>
      <w:r w:rsidR="00030D03" w:rsidRPr="00030D03">
        <w:t>Sommarcafé, öppet 9-11.30</w:t>
      </w:r>
    </w:p>
    <w:p w14:paraId="14DD3E97" w14:textId="04A893EC" w:rsidR="00564AB1" w:rsidRDefault="00564AB1" w:rsidP="006534AB">
      <w:pPr>
        <w:rPr>
          <w:b/>
          <w:bCs/>
        </w:rPr>
      </w:pPr>
    </w:p>
    <w:p w14:paraId="467EC1CC" w14:textId="074D04E7" w:rsidR="00BD519E" w:rsidRDefault="00E169FC" w:rsidP="006534AB">
      <w:r w:rsidRPr="00E169FC">
        <w:rPr>
          <w:b/>
          <w:bCs/>
        </w:rPr>
        <w:t xml:space="preserve">Onsdagen den </w:t>
      </w:r>
      <w:r w:rsidR="009107E1">
        <w:rPr>
          <w:b/>
          <w:bCs/>
        </w:rPr>
        <w:t>14 augusti</w:t>
      </w:r>
      <w:r w:rsidR="00BD519E">
        <w:rPr>
          <w:b/>
          <w:bCs/>
        </w:rPr>
        <w:tab/>
      </w:r>
      <w:r w:rsidR="006534AB">
        <w:rPr>
          <w:b/>
          <w:bCs/>
        </w:rPr>
        <w:tab/>
      </w:r>
      <w:bookmarkStart w:id="0" w:name="_Hlk169613197"/>
      <w:r w:rsidR="00126F66">
        <w:t xml:space="preserve">10.00 </w:t>
      </w:r>
      <w:r w:rsidR="0099333C">
        <w:t>Sittande gympa</w:t>
      </w:r>
    </w:p>
    <w:p w14:paraId="3739DFCB" w14:textId="0BCE65B3" w:rsidR="00BD519E" w:rsidRDefault="00BD519E" w:rsidP="00E169FC">
      <w:r>
        <w:tab/>
      </w:r>
      <w:r>
        <w:tab/>
      </w:r>
      <w:r>
        <w:tab/>
      </w:r>
      <w:r w:rsidR="003560D7">
        <w:t>1</w:t>
      </w:r>
      <w:r w:rsidR="00126F66">
        <w:t>1.00</w:t>
      </w:r>
      <w:r w:rsidR="0099333C">
        <w:t xml:space="preserve"> </w:t>
      </w:r>
      <w:r w:rsidR="00DE12B2">
        <w:t>Vilken blomma?</w:t>
      </w:r>
    </w:p>
    <w:p w14:paraId="59C432C4" w14:textId="0E7D93BF" w:rsidR="00126F66" w:rsidRPr="00AE465F" w:rsidRDefault="00126F66" w:rsidP="00E169FC">
      <w:r>
        <w:tab/>
      </w:r>
      <w:r>
        <w:tab/>
      </w:r>
      <w:r>
        <w:tab/>
      </w:r>
      <w:r w:rsidR="00AE465F" w:rsidRPr="00AE465F">
        <w:t>13.</w:t>
      </w:r>
      <w:r w:rsidR="00AE465F">
        <w:t xml:space="preserve">00 </w:t>
      </w:r>
      <w:r w:rsidR="00DE12B2">
        <w:t>Ordfläta trädgårdsbestyr</w:t>
      </w:r>
    </w:p>
    <w:bookmarkEnd w:id="0"/>
    <w:p w14:paraId="106A3A1E" w14:textId="49CEC83D" w:rsidR="00564AB1" w:rsidRDefault="00564AB1" w:rsidP="003D1FF3">
      <w:pPr>
        <w:ind w:left="3910" w:hanging="3910"/>
        <w:rPr>
          <w:b/>
          <w:bCs/>
        </w:rPr>
      </w:pPr>
    </w:p>
    <w:p w14:paraId="3044442D" w14:textId="3966C97A" w:rsidR="00030D03" w:rsidRDefault="005E4F32" w:rsidP="00030D03">
      <w:r>
        <w:rPr>
          <w:b/>
          <w:bCs/>
        </w:rPr>
        <w:t xml:space="preserve">Onsdagen </w:t>
      </w:r>
      <w:r w:rsidR="009107E1">
        <w:rPr>
          <w:b/>
          <w:bCs/>
        </w:rPr>
        <w:t>21 augusti</w:t>
      </w:r>
      <w:r>
        <w:rPr>
          <w:b/>
          <w:bCs/>
        </w:rPr>
        <w:tab/>
      </w:r>
      <w:r w:rsidR="00030D03">
        <w:rPr>
          <w:b/>
          <w:bCs/>
        </w:rPr>
        <w:tab/>
      </w:r>
      <w:r w:rsidR="00030D03">
        <w:t>10.00 Sittande gympa</w:t>
      </w:r>
    </w:p>
    <w:p w14:paraId="45F834E2" w14:textId="162CE4C0" w:rsidR="00030D03" w:rsidRDefault="00030D03" w:rsidP="00030D03">
      <w:r>
        <w:tab/>
      </w:r>
      <w:r>
        <w:tab/>
      </w:r>
      <w:r>
        <w:tab/>
        <w:t xml:space="preserve">11.00 </w:t>
      </w:r>
      <w:r w:rsidR="008E2167">
        <w:t>Bingo +</w:t>
      </w:r>
      <w:proofErr w:type="gramStart"/>
      <w:r w:rsidR="008E2167">
        <w:t>20:-</w:t>
      </w:r>
      <w:proofErr w:type="gramEnd"/>
    </w:p>
    <w:p w14:paraId="5E11A754" w14:textId="03B51FC7" w:rsidR="00030D03" w:rsidRPr="00AE465F" w:rsidRDefault="00030D03" w:rsidP="00030D03">
      <w:r>
        <w:tab/>
      </w:r>
      <w:r>
        <w:tab/>
      </w:r>
      <w:r>
        <w:tab/>
      </w:r>
      <w:r w:rsidRPr="00AE465F">
        <w:t>13.</w:t>
      </w:r>
      <w:r>
        <w:t xml:space="preserve">00 </w:t>
      </w:r>
      <w:r w:rsidR="008E2167">
        <w:t xml:space="preserve">   STÄNGT</w:t>
      </w:r>
    </w:p>
    <w:p w14:paraId="17C2FB70" w14:textId="664D2A90" w:rsidR="0041494E" w:rsidRDefault="0041494E" w:rsidP="003D1FF3">
      <w:pPr>
        <w:ind w:left="3910" w:hanging="3910"/>
      </w:pPr>
    </w:p>
    <w:p w14:paraId="12EB3064" w14:textId="7C91BE25" w:rsidR="00E169FC" w:rsidRDefault="00E169FC" w:rsidP="00030D03">
      <w:pPr>
        <w:ind w:left="3910" w:hanging="3910"/>
      </w:pPr>
      <w:r w:rsidRPr="00E169FC">
        <w:rPr>
          <w:b/>
          <w:bCs/>
        </w:rPr>
        <w:t xml:space="preserve">Onsdagen den </w:t>
      </w:r>
      <w:r w:rsidR="009107E1">
        <w:rPr>
          <w:b/>
          <w:bCs/>
        </w:rPr>
        <w:t>28 augusti</w:t>
      </w:r>
      <w:r w:rsidR="00BD519E">
        <w:rPr>
          <w:b/>
          <w:bCs/>
        </w:rPr>
        <w:tab/>
      </w:r>
      <w:r w:rsidR="003560D7">
        <w:t xml:space="preserve">10.00 </w:t>
      </w:r>
      <w:r w:rsidR="005E4F32">
        <w:t>Sittande gympa</w:t>
      </w:r>
    </w:p>
    <w:p w14:paraId="51194C4D" w14:textId="0D964C47" w:rsidR="00096D81" w:rsidRDefault="00096D81" w:rsidP="00096D81">
      <w:pPr>
        <w:ind w:left="3910" w:hanging="3910"/>
      </w:pPr>
      <w:r>
        <w:rPr>
          <w:b/>
          <w:bCs/>
        </w:rPr>
        <w:tab/>
      </w:r>
      <w:r w:rsidR="005E4F32">
        <w:t>11.00</w:t>
      </w:r>
      <w:r w:rsidR="006B6A2C">
        <w:t xml:space="preserve"> </w:t>
      </w:r>
      <w:r w:rsidR="00AA55F3">
        <w:t>kräftor</w:t>
      </w:r>
    </w:p>
    <w:p w14:paraId="7F5317B1" w14:textId="5BC0C710" w:rsidR="00AA73A9" w:rsidRDefault="005E4F32" w:rsidP="006534AB">
      <w:pPr>
        <w:ind w:left="3910" w:hanging="3910"/>
      </w:pPr>
      <w:r>
        <w:tab/>
      </w:r>
      <w:r>
        <w:tab/>
        <w:t xml:space="preserve">13.00 </w:t>
      </w:r>
      <w:r w:rsidR="00AA55F3">
        <w:t>Musikquiz</w:t>
      </w:r>
      <w:r>
        <w:rPr>
          <w:b/>
          <w:bCs/>
        </w:rPr>
        <w:tab/>
      </w:r>
      <w:r w:rsidR="006B6A2C">
        <w:rPr>
          <w:b/>
          <w:bCs/>
        </w:rPr>
        <w:tab/>
      </w:r>
    </w:p>
    <w:p w14:paraId="0A6911D9" w14:textId="674E6519" w:rsidR="008B41B6" w:rsidRDefault="008B41B6" w:rsidP="00205985">
      <w:pPr>
        <w:rPr>
          <w:b/>
          <w:bCs/>
        </w:rPr>
      </w:pPr>
    </w:p>
    <w:p w14:paraId="1D0CA2F2" w14:textId="77777777" w:rsidR="008B41B6" w:rsidRDefault="008B41B6" w:rsidP="00205985">
      <w:pPr>
        <w:rPr>
          <w:b/>
          <w:bCs/>
        </w:rPr>
      </w:pPr>
    </w:p>
    <w:p w14:paraId="52A64D97" w14:textId="77777777" w:rsidR="00126F66" w:rsidRDefault="00126F66" w:rsidP="00205985">
      <w:pPr>
        <w:rPr>
          <w:b/>
          <w:bCs/>
        </w:rPr>
      </w:pPr>
    </w:p>
    <w:p w14:paraId="45773BA1" w14:textId="50FB750B" w:rsidR="008B41B6" w:rsidRDefault="008B41B6" w:rsidP="00205985">
      <w:pPr>
        <w:rPr>
          <w:b/>
          <w:bCs/>
        </w:rPr>
      </w:pPr>
      <w:r>
        <w:rPr>
          <w:b/>
          <w:bCs/>
        </w:rPr>
        <w:t xml:space="preserve">Bra att veta: </w:t>
      </w:r>
    </w:p>
    <w:p w14:paraId="7A14E71D" w14:textId="2210A2B9" w:rsidR="009107E1" w:rsidRDefault="00E169FC" w:rsidP="00205985">
      <w:r>
        <w:t>Som gäst på träffpunkten kommer du de onsdagar som passar di</w:t>
      </w:r>
      <w:r w:rsidR="00581E29">
        <w:t>g och kan gå och komma under dagen.</w:t>
      </w:r>
      <w:r w:rsidR="00425667">
        <w:t xml:space="preserve"> </w:t>
      </w:r>
      <w:r w:rsidR="007D245A">
        <w:t>Vi har öpp</w:t>
      </w:r>
      <w:r w:rsidR="00C66717">
        <w:t>et</w:t>
      </w:r>
      <w:r w:rsidR="007D245A">
        <w:t xml:space="preserve"> 9.00</w:t>
      </w:r>
      <w:r w:rsidR="00C66717">
        <w:t xml:space="preserve">-12 samt 13-14.30 men </w:t>
      </w:r>
      <w:r w:rsidR="009107E1">
        <w:t xml:space="preserve">under v </w:t>
      </w:r>
      <w:proofErr w:type="gramStart"/>
      <w:r w:rsidR="009107E1">
        <w:t>27-32</w:t>
      </w:r>
      <w:proofErr w:type="gramEnd"/>
      <w:r w:rsidR="009107E1">
        <w:t xml:space="preserve"> har vi endast öppet 9-11.30.</w:t>
      </w:r>
    </w:p>
    <w:p w14:paraId="0A380082" w14:textId="4D9F79EA" w:rsidR="008B41B6" w:rsidRDefault="00581E29" w:rsidP="00205985">
      <w:r>
        <w:t>Du kan köpa fika av oss eller tar du med dig själv</w:t>
      </w:r>
      <w:r w:rsidR="00AB196C">
        <w:t xml:space="preserve">. </w:t>
      </w:r>
      <w:r w:rsidRPr="00C66717">
        <w:rPr>
          <w:b/>
          <w:bCs/>
        </w:rPr>
        <w:t>Ta med dig egen mugg</w:t>
      </w:r>
      <w:r w:rsidR="005D3ED0">
        <w:rPr>
          <w:b/>
          <w:bCs/>
        </w:rPr>
        <w:t xml:space="preserve"> och inneskor. </w:t>
      </w:r>
      <w:r>
        <w:t xml:space="preserve">Vi tar </w:t>
      </w:r>
      <w:proofErr w:type="spellStart"/>
      <w:r>
        <w:t>swish</w:t>
      </w:r>
      <w:proofErr w:type="spellEnd"/>
      <w:r>
        <w:t xml:space="preserve"> eller </w:t>
      </w:r>
      <w:r w:rsidR="008B41B6">
        <w:t xml:space="preserve">betalkort. </w:t>
      </w:r>
    </w:p>
    <w:p w14:paraId="770C0C24" w14:textId="6DA26635" w:rsidR="00E336A1" w:rsidRPr="008B41B6" w:rsidRDefault="008B41B6" w:rsidP="00205985">
      <w:pPr>
        <w:rPr>
          <w:b/>
          <w:bCs/>
          <w:u w:val="single"/>
        </w:rPr>
      </w:pPr>
      <w:r w:rsidRPr="008B41B6">
        <w:rPr>
          <w:b/>
          <w:bCs/>
          <w:u w:val="single"/>
        </w:rPr>
        <w:t>Från 1 januari 2024 är vi kontantfria</w:t>
      </w:r>
    </w:p>
    <w:p w14:paraId="1C3A5F06" w14:textId="0F63E99C" w:rsidR="00581E29" w:rsidRDefault="00581E29" w:rsidP="00205985">
      <w:r>
        <w:t>Kaffe/te</w:t>
      </w:r>
      <w:r>
        <w:tab/>
      </w:r>
      <w:proofErr w:type="gramStart"/>
      <w:r>
        <w:t>10:-</w:t>
      </w:r>
      <w:proofErr w:type="gramEnd"/>
      <w:r w:rsidR="00710CDD">
        <w:tab/>
      </w:r>
      <w:r w:rsidR="00710CDD">
        <w:tab/>
      </w:r>
      <w:r w:rsidR="00710CDD">
        <w:tab/>
        <w:t xml:space="preserve">Har du frågor? Ring </w:t>
      </w:r>
      <w:proofErr w:type="gramStart"/>
      <w:r w:rsidR="00710CDD">
        <w:t>0470-43411</w:t>
      </w:r>
      <w:proofErr w:type="gramEnd"/>
    </w:p>
    <w:p w14:paraId="2CE987D0" w14:textId="21783B71" w:rsidR="00710CDD" w:rsidRDefault="00581E29" w:rsidP="00710CDD">
      <w:r>
        <w:t>Kaffebröd</w:t>
      </w:r>
      <w:r>
        <w:tab/>
      </w:r>
      <w:proofErr w:type="gramStart"/>
      <w:r>
        <w:t>20:-</w:t>
      </w:r>
      <w:proofErr w:type="gramEnd"/>
      <w:r w:rsidR="00710CDD">
        <w:tab/>
      </w:r>
      <w:r w:rsidR="00710CDD">
        <w:tab/>
      </w:r>
      <w:r w:rsidR="00710CDD">
        <w:tab/>
        <w:t>Välkommen!/ Ulrika och Maria</w:t>
      </w:r>
    </w:p>
    <w:p w14:paraId="1C8D2B14" w14:textId="57F46B01" w:rsidR="008B41B6" w:rsidRDefault="008B41B6" w:rsidP="00710CDD">
      <w:r>
        <w:t xml:space="preserve">Fika fm och </w:t>
      </w:r>
      <w:proofErr w:type="spellStart"/>
      <w:r>
        <w:t>em</w:t>
      </w:r>
      <w:proofErr w:type="spellEnd"/>
      <w:r>
        <w:t xml:space="preserve"> </w:t>
      </w:r>
      <w:proofErr w:type="gramStart"/>
      <w:r>
        <w:t>40:-</w:t>
      </w:r>
      <w:proofErr w:type="gramEnd"/>
    </w:p>
    <w:p w14:paraId="781BFDF1" w14:textId="160C0C22" w:rsidR="00581E29" w:rsidRDefault="00710CDD" w:rsidP="00205985">
      <w:r>
        <w:tab/>
      </w:r>
      <w:r>
        <w:tab/>
      </w:r>
    </w:p>
    <w:p w14:paraId="3F5B1FAF" w14:textId="51B33318" w:rsidR="00E169FC" w:rsidRDefault="00E336A1" w:rsidP="00205985">
      <w:r>
        <w:tab/>
      </w:r>
      <w:r>
        <w:tab/>
      </w:r>
    </w:p>
    <w:p w14:paraId="74AB1E83" w14:textId="63BE6DCA" w:rsidR="00581E29" w:rsidRDefault="00581E29" w:rsidP="00205985"/>
    <w:p w14:paraId="5637D921" w14:textId="77777777" w:rsidR="00315988" w:rsidRPr="00315988" w:rsidRDefault="00315988" w:rsidP="0089341A"/>
    <w:sectPr w:rsidR="00315988" w:rsidRPr="00315988" w:rsidSect="0089341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4253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A7A58" w14:textId="77777777" w:rsidR="009F14F5" w:rsidRDefault="009F14F5" w:rsidP="007E4072">
      <w:pPr>
        <w:spacing w:after="0" w:line="240" w:lineRule="auto"/>
      </w:pPr>
      <w:r>
        <w:separator/>
      </w:r>
    </w:p>
  </w:endnote>
  <w:endnote w:type="continuationSeparator" w:id="0">
    <w:p w14:paraId="07B20813" w14:textId="77777777" w:rsidR="009F14F5" w:rsidRDefault="009F14F5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26CD6" w14:textId="77777777" w:rsidR="00D626F9" w:rsidRPr="00211CEE" w:rsidRDefault="0089341A" w:rsidP="0089341A">
    <w:pPr>
      <w:pStyle w:val="Sidfot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3DDB3C" wp14:editId="3D1038DB">
          <wp:simplePos x="0" y="0"/>
          <wp:positionH relativeFrom="margin">
            <wp:align>left</wp:align>
          </wp:positionH>
          <wp:positionV relativeFrom="paragraph">
            <wp:posOffset>-452090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510">
      <w:rPr>
        <w:rFonts w:ascii="Växjö Now" w:hAnsi="Växjö Now"/>
        <w:sz w:val="24"/>
        <w:szCs w:val="24"/>
      </w:rPr>
      <w:t>www.vaxjo.se</w:t>
    </w: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186A2" w14:textId="77777777" w:rsidR="00A949A9" w:rsidRPr="001F2510" w:rsidRDefault="00A949A9" w:rsidP="001F2510">
    <w:pPr>
      <w:pStyle w:val="Sidfot"/>
      <w:jc w:val="right"/>
      <w:rPr>
        <w:rFonts w:ascii="Växjö Now" w:hAnsi="Växjö Now"/>
        <w:sz w:val="24"/>
        <w:szCs w:val="24"/>
      </w:rPr>
    </w:pPr>
    <w:r w:rsidRPr="001F2510">
      <w:rPr>
        <w:rFonts w:ascii="Växjö Now" w:hAnsi="Växjö Now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369BF51C" wp14:editId="1816F1BD">
          <wp:simplePos x="0" y="0"/>
          <wp:positionH relativeFrom="margin">
            <wp:align>left</wp:align>
          </wp:positionH>
          <wp:positionV relativeFrom="paragraph">
            <wp:posOffset>-455103</wp:posOffset>
          </wp:positionV>
          <wp:extent cx="1800000" cy="617143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17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8BF" w:rsidRPr="001F2510">
      <w:rPr>
        <w:rFonts w:ascii="Växjö Now" w:hAnsi="Växjö Now"/>
        <w:sz w:val="24"/>
        <w:szCs w:val="24"/>
      </w:rPr>
      <w:t xml:space="preserve"> </w:t>
    </w:r>
    <w:r w:rsidR="001F2510" w:rsidRPr="001F2510">
      <w:rPr>
        <w:rFonts w:ascii="Växjö Now" w:hAnsi="Växjö Now"/>
        <w:sz w:val="24"/>
        <w:szCs w:val="24"/>
      </w:rPr>
      <w:t>vaxjo.se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1A639" w14:textId="77777777" w:rsidR="009F14F5" w:rsidRDefault="009F14F5" w:rsidP="007E4072">
      <w:pPr>
        <w:spacing w:after="0" w:line="240" w:lineRule="auto"/>
      </w:pPr>
      <w:r>
        <w:separator/>
      </w:r>
    </w:p>
  </w:footnote>
  <w:footnote w:type="continuationSeparator" w:id="0">
    <w:p w14:paraId="20E21F75" w14:textId="77777777" w:rsidR="009F14F5" w:rsidRDefault="009F14F5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86B33" w14:textId="77777777" w:rsidR="006D1891" w:rsidRPr="006D1891" w:rsidRDefault="00551CDB" w:rsidP="001E4997">
    <w:pPr>
      <w:pStyle w:val="Sidhuvud"/>
      <w:rPr>
        <w:rFonts w:ascii="Växjö Now" w:hAnsi="Växjö Now"/>
        <w:b/>
        <w:noProof/>
        <w:color w:val="FFFFFF" w:themeColor="background1"/>
        <w:sz w:val="68"/>
        <w:szCs w:val="68"/>
      </w:rPr>
    </w:pPr>
    <w:r w:rsidRPr="006D1891">
      <w:rPr>
        <w:rFonts w:ascii="Växjö Now" w:hAnsi="Växjö Now"/>
        <w:b/>
        <w:noProof/>
        <w:color w:val="FFFFFF" w:themeColor="background1"/>
        <w:sz w:val="68"/>
        <w:szCs w:val="68"/>
      </w:rPr>
      <w:t xml:space="preserve">Information från </w:t>
    </w:r>
  </w:p>
  <w:p w14:paraId="19A53E6C" w14:textId="77777777" w:rsidR="00211CEE" w:rsidRPr="006D1891" w:rsidRDefault="00551CDB" w:rsidP="006D1891">
    <w:pPr>
      <w:pStyle w:val="Sidhuvud"/>
      <w:spacing w:line="360" w:lineRule="auto"/>
      <w:rPr>
        <w:rFonts w:ascii="Växjö Now" w:hAnsi="Växjö Now"/>
        <w:b/>
        <w:noProof/>
        <w:color w:val="FFFFFF" w:themeColor="background1"/>
        <w:sz w:val="68"/>
        <w:szCs w:val="68"/>
      </w:rPr>
    </w:pPr>
    <w:r w:rsidRPr="006D1891">
      <w:rPr>
        <w:rFonts w:ascii="Växjö Now" w:hAnsi="Växjö Now"/>
        <w:b/>
        <w:noProof/>
        <w:color w:val="FFFFFF" w:themeColor="background1"/>
        <w:sz w:val="68"/>
        <w:szCs w:val="68"/>
      </w:rPr>
      <w:t>Växjö komm</w:t>
    </w:r>
    <w:r w:rsidR="00315988" w:rsidRPr="006D1891">
      <w:rPr>
        <w:rFonts w:ascii="Växjö Now" w:hAnsi="Växjö Now"/>
        <w:b/>
        <w:noProof/>
        <w:color w:val="FFFFFF" w:themeColor="background1"/>
        <w:sz w:val="68"/>
        <w:szCs w:val="68"/>
      </w:rPr>
      <w:t>un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4F36E" w14:textId="41326E03" w:rsidR="00E169FC" w:rsidRDefault="00A949A9" w:rsidP="00E169FC">
    <w:pPr>
      <w:pStyle w:val="Rubrik1"/>
      <w:rPr>
        <w:color w:val="FFFFFF" w:themeColor="background1"/>
        <w:sz w:val="52"/>
      </w:rPr>
    </w:pPr>
    <w:r w:rsidRPr="00205985">
      <w:rPr>
        <w:noProof/>
        <w:color w:val="FFFFFF" w:themeColor="background1"/>
        <w:sz w:val="52"/>
      </w:rPr>
      <w:drawing>
        <wp:anchor distT="0" distB="0" distL="114300" distR="114300" simplePos="0" relativeHeight="251658239" behindDoc="1" locked="0" layoutInCell="1" allowOverlap="1" wp14:anchorId="3261FBE8" wp14:editId="2E740360">
          <wp:simplePos x="0" y="0"/>
          <wp:positionH relativeFrom="page">
            <wp:posOffset>-598170</wp:posOffset>
          </wp:positionH>
          <wp:positionV relativeFrom="paragraph">
            <wp:posOffset>-453390</wp:posOffset>
          </wp:positionV>
          <wp:extent cx="7549116" cy="2456506"/>
          <wp:effectExtent l="0" t="0" r="0" b="127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-b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2456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9FC">
      <w:rPr>
        <w:color w:val="FFFFFF" w:themeColor="background1"/>
        <w:sz w:val="52"/>
      </w:rPr>
      <w:t xml:space="preserve">Träffpunkt Hovs Park </w:t>
    </w:r>
  </w:p>
  <w:p w14:paraId="7F84C603" w14:textId="7317C078" w:rsidR="00E169FC" w:rsidRDefault="00E169FC" w:rsidP="00E169FC">
    <w:pPr>
      <w:pStyle w:val="Rubrik1"/>
      <w:rPr>
        <w:color w:val="FFFFFF" w:themeColor="background1"/>
        <w:sz w:val="36"/>
        <w:szCs w:val="36"/>
      </w:rPr>
    </w:pPr>
    <w:r w:rsidRPr="00E169FC">
      <w:rPr>
        <w:color w:val="FFFFFF" w:themeColor="background1"/>
        <w:sz w:val="36"/>
        <w:szCs w:val="36"/>
      </w:rPr>
      <w:t>Bergövägen 5B, Växjö</w:t>
    </w:r>
  </w:p>
  <w:p w14:paraId="6763A271" w14:textId="77777777" w:rsidR="00E169FC" w:rsidRPr="00E169FC" w:rsidRDefault="00E169FC" w:rsidP="00E169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F5"/>
    <w:rsid w:val="00004341"/>
    <w:rsid w:val="0001073D"/>
    <w:rsid w:val="00030D03"/>
    <w:rsid w:val="0005730F"/>
    <w:rsid w:val="00096D81"/>
    <w:rsid w:val="000B3523"/>
    <w:rsid w:val="000D6B0B"/>
    <w:rsid w:val="000E55D4"/>
    <w:rsid w:val="00126F66"/>
    <w:rsid w:val="001E2015"/>
    <w:rsid w:val="001E4997"/>
    <w:rsid w:val="001F2510"/>
    <w:rsid w:val="00205985"/>
    <w:rsid w:val="00211CEE"/>
    <w:rsid w:val="00211D9F"/>
    <w:rsid w:val="002360B7"/>
    <w:rsid w:val="002555BF"/>
    <w:rsid w:val="0025660B"/>
    <w:rsid w:val="00272183"/>
    <w:rsid w:val="00283972"/>
    <w:rsid w:val="00290115"/>
    <w:rsid w:val="0029498E"/>
    <w:rsid w:val="002B0E33"/>
    <w:rsid w:val="002F671F"/>
    <w:rsid w:val="00315988"/>
    <w:rsid w:val="003560D7"/>
    <w:rsid w:val="003D1FF3"/>
    <w:rsid w:val="0041494E"/>
    <w:rsid w:val="00424CEA"/>
    <w:rsid w:val="00425667"/>
    <w:rsid w:val="004442E6"/>
    <w:rsid w:val="00522313"/>
    <w:rsid w:val="00542B90"/>
    <w:rsid w:val="00551CDB"/>
    <w:rsid w:val="005615CF"/>
    <w:rsid w:val="00564AB1"/>
    <w:rsid w:val="00581E29"/>
    <w:rsid w:val="005D3ED0"/>
    <w:rsid w:val="005E49BD"/>
    <w:rsid w:val="005E4F32"/>
    <w:rsid w:val="005F1E42"/>
    <w:rsid w:val="005F7819"/>
    <w:rsid w:val="00617FEB"/>
    <w:rsid w:val="006416DB"/>
    <w:rsid w:val="006534AB"/>
    <w:rsid w:val="00656965"/>
    <w:rsid w:val="00695B83"/>
    <w:rsid w:val="006A1ED9"/>
    <w:rsid w:val="006B6A2C"/>
    <w:rsid w:val="006D1891"/>
    <w:rsid w:val="00710CDD"/>
    <w:rsid w:val="00722028"/>
    <w:rsid w:val="007D245A"/>
    <w:rsid w:val="007E4072"/>
    <w:rsid w:val="0089341A"/>
    <w:rsid w:val="008A0353"/>
    <w:rsid w:val="008B41B6"/>
    <w:rsid w:val="008B4545"/>
    <w:rsid w:val="008E2167"/>
    <w:rsid w:val="009107E1"/>
    <w:rsid w:val="009207B5"/>
    <w:rsid w:val="009411CF"/>
    <w:rsid w:val="00975109"/>
    <w:rsid w:val="0098785C"/>
    <w:rsid w:val="0099333C"/>
    <w:rsid w:val="00994748"/>
    <w:rsid w:val="009A28BF"/>
    <w:rsid w:val="009C49AF"/>
    <w:rsid w:val="009F14F5"/>
    <w:rsid w:val="00A01185"/>
    <w:rsid w:val="00A210FC"/>
    <w:rsid w:val="00A949A9"/>
    <w:rsid w:val="00AA55F3"/>
    <w:rsid w:val="00AA73A9"/>
    <w:rsid w:val="00AB196C"/>
    <w:rsid w:val="00AD0B9F"/>
    <w:rsid w:val="00AE465F"/>
    <w:rsid w:val="00B721FD"/>
    <w:rsid w:val="00B83B2F"/>
    <w:rsid w:val="00B940EB"/>
    <w:rsid w:val="00BD519E"/>
    <w:rsid w:val="00BF397F"/>
    <w:rsid w:val="00BF7C62"/>
    <w:rsid w:val="00C240E3"/>
    <w:rsid w:val="00C66717"/>
    <w:rsid w:val="00D132E8"/>
    <w:rsid w:val="00D42677"/>
    <w:rsid w:val="00D626F9"/>
    <w:rsid w:val="00DB3336"/>
    <w:rsid w:val="00DC7DF9"/>
    <w:rsid w:val="00DE12B2"/>
    <w:rsid w:val="00E05B71"/>
    <w:rsid w:val="00E169FC"/>
    <w:rsid w:val="00E336A1"/>
    <w:rsid w:val="00E76363"/>
    <w:rsid w:val="00F43974"/>
    <w:rsid w:val="00F76848"/>
    <w:rsid w:val="00F95725"/>
    <w:rsid w:val="00FE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76B07"/>
  <w15:docId w15:val="{7BB18BC4-7311-4697-B927-796F94FE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E4072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B83B2F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basedOn w:val="Normal"/>
    <w:next w:val="Normal"/>
    <w:uiPriority w:val="1"/>
    <w:qFormat/>
    <w:rsid w:val="00B83B2F"/>
    <w:rPr>
      <w:rFonts w:ascii="Växjö Now" w:hAnsi="Växjö Now"/>
      <w:sz w:val="28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B83B2F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sjo2\Downloads\V&#228;xj&#246;%20kommun%20Informationsbrev%20(1)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E0CD919351EF46BB7628E704A8D883" ma:contentTypeVersion="11" ma:contentTypeDescription="Create a new document." ma:contentTypeScope="" ma:versionID="35e557117be1f3ec7db24598bbb0a1f2">
  <xsd:schema xmlns:xsd="http://www.w3.org/2001/XMLSchema" xmlns:xs="http://www.w3.org/2001/XMLSchema" xmlns:p="http://schemas.microsoft.com/office/2006/metadata/properties" xmlns:ns3="ffcd1536-f466-442d-94ef-5b3b1e16fe5c" xmlns:ns4="90abfb35-42ac-4665-b459-d0fa3d518595" targetNamespace="http://schemas.microsoft.com/office/2006/metadata/properties" ma:root="true" ma:fieldsID="72f772f11bdbb9275afa752d58153a91" ns3:_="" ns4:_="">
    <xsd:import namespace="ffcd1536-f466-442d-94ef-5b3b1e16fe5c"/>
    <xsd:import namespace="90abfb35-42ac-4665-b459-d0fa3d5185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d1536-f466-442d-94ef-5b3b1e16f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bfb35-42ac-4665-b459-d0fa3d518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4E881-9D4B-4714-BF69-DFE8A4BA5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A5F5B2-BAC9-4985-9173-3938B48787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6C829F-4346-46C7-A2DB-8DB867803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d1536-f466-442d-94ef-5b3b1e16fe5c"/>
    <ds:schemaRef ds:uri="90abfb35-42ac-4665-b459-d0fa3d518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0F3C81-58DE-4907-9D80-24A56593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Informationsbrev (1)</Template>
  <TotalTime>96</TotalTime>
  <Pages>2</Pages>
  <Words>134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Kronqvist-Sjöblom Ulrika</dc:creator>
  <cp:keywords/>
  <dc:description/>
  <cp:lastModifiedBy>Kronqvist-Sjöblom Ulrika</cp:lastModifiedBy>
  <cp:revision>9</cp:revision>
  <cp:lastPrinted>2024-05-28T06:11:00Z</cp:lastPrinted>
  <dcterms:created xsi:type="dcterms:W3CDTF">2024-04-22T12:10:00Z</dcterms:created>
  <dcterms:modified xsi:type="dcterms:W3CDTF">2024-06-24T12:46:00Z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0x0101007BE0CD919351EF46BB7628E704A8D883</vt:lpwstr>
  </property>
</Properties>
</file>